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700" w:type="dxa"/>
        <w:jc w:val="center"/>
        <w:tblCellSpacing w:w="0" w:type="dxa"/>
        <w:shd w:val="clear" w:color="auto" w:fill="FFFFFF"/>
        <w:tblCellMar>
          <w:left w:w="0" w:type="dxa"/>
          <w:right w:w="225" w:type="dxa"/>
        </w:tblCellMar>
        <w:tblLook w:val="04A0" w:firstRow="1" w:lastRow="0" w:firstColumn="1" w:lastColumn="0" w:noHBand="0" w:noVBand="1"/>
      </w:tblPr>
      <w:tblGrid>
        <w:gridCol w:w="11700"/>
      </w:tblGrid>
      <w:tr w:rsidR="0037709C" w:rsidRPr="0037709C" w14:paraId="4172D5ED" w14:textId="77777777" w:rsidTr="0037709C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2B232DB8" w14:textId="77777777" w:rsidR="0037709C" w:rsidRPr="0037709C" w:rsidRDefault="0037709C" w:rsidP="003770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13"/>
            </w:tblGrid>
            <w:tr w:rsidR="0037709C" w:rsidRPr="0037709C" w14:paraId="5EF2A792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F9DAC94" w14:textId="7735FCBC" w:rsidR="0037709C" w:rsidRPr="0037709C" w:rsidRDefault="0037709C" w:rsidP="00377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7709C" w:rsidRPr="0037709C" w14:paraId="12C1898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E1364FB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0" w:name="instance_122155"/>
                  <w:bookmarkEnd w:id="0"/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What are the characteristics of minerals (what do minerals have in common)?</w:t>
                  </w:r>
                </w:p>
                <w:p w14:paraId="6915BBF6" w14:textId="1ACDA7AB" w:rsidR="0037709C" w:rsidRPr="0037709C" w:rsidRDefault="0037709C" w:rsidP="0037709C">
                  <w:pPr>
                    <w:pStyle w:val="ListParagraph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Naturally Occurring</w:t>
                  </w:r>
                </w:p>
                <w:p w14:paraId="01D8B0DA" w14:textId="6A93BFB6" w:rsidR="0037709C" w:rsidRPr="0037709C" w:rsidRDefault="0037709C" w:rsidP="0037709C">
                  <w:pPr>
                    <w:pStyle w:val="ListParagraph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Solid</w:t>
                  </w:r>
                </w:p>
                <w:p w14:paraId="71053E8F" w14:textId="53AA8E10" w:rsidR="0037709C" w:rsidRPr="0037709C" w:rsidRDefault="0037709C" w:rsidP="0037709C">
                  <w:pPr>
                    <w:pStyle w:val="ListParagraph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Definite chemical composition</w:t>
                  </w:r>
                </w:p>
                <w:p w14:paraId="713DE9F6" w14:textId="6A9F09C0" w:rsidR="0037709C" w:rsidRPr="0037709C" w:rsidRDefault="0037709C" w:rsidP="0037709C">
                  <w:pPr>
                    <w:pStyle w:val="ListParagraph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Inorganic</w:t>
                  </w:r>
                </w:p>
                <w:p w14:paraId="6F45766E" w14:textId="222331E5" w:rsidR="0037709C" w:rsidRPr="0037709C" w:rsidRDefault="0037709C" w:rsidP="0037709C">
                  <w:pPr>
                    <w:pStyle w:val="ListParagraph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Crystalline Structure</w:t>
                  </w:r>
                </w:p>
                <w:p w14:paraId="56DD41BC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How are minerals identified (properties used to identify minerals)?</w:t>
                  </w:r>
                </w:p>
                <w:p w14:paraId="012FB92B" w14:textId="540F58F6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Color</w:t>
                  </w:r>
                </w:p>
                <w:p w14:paraId="1EDF615E" w14:textId="30808D13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Streak</w:t>
                  </w:r>
                </w:p>
                <w:p w14:paraId="7AA71635" w14:textId="357DE0F9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Luster</w:t>
                  </w:r>
                </w:p>
                <w:p w14:paraId="770BEA65" w14:textId="7988431C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Density</w:t>
                  </w:r>
                </w:p>
                <w:p w14:paraId="1F2C25F2" w14:textId="6B522692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Hardness</w:t>
                  </w:r>
                </w:p>
                <w:p w14:paraId="7BB87520" w14:textId="14842326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Crystal structure</w:t>
                  </w:r>
                </w:p>
                <w:p w14:paraId="6E724003" w14:textId="66FD7F57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Cleavage and fracture</w:t>
                  </w:r>
                </w:p>
                <w:p w14:paraId="300EA8CE" w14:textId="722F0172" w:rsidR="0037709C" w:rsidRPr="0037709C" w:rsidRDefault="0037709C" w:rsidP="0037709C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Special properties</w:t>
                  </w:r>
                </w:p>
                <w:p w14:paraId="3D6EA819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How do minerals form?</w:t>
                  </w:r>
                </w:p>
                <w:p w14:paraId="5933A8F0" w14:textId="78BE446F" w:rsidR="0037709C" w:rsidRPr="0037709C" w:rsidRDefault="0037709C" w:rsidP="0037709C">
                  <w:pPr>
                    <w:pStyle w:val="ListParagraph"/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From solution</w:t>
                  </w:r>
                </w:p>
                <w:p w14:paraId="2DE4E192" w14:textId="5BF7D22E" w:rsidR="0037709C" w:rsidRPr="0037709C" w:rsidRDefault="0037709C" w:rsidP="0037709C">
                  <w:pPr>
                    <w:pStyle w:val="ListParagraph"/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Cooling magma or lava</w:t>
                  </w:r>
                </w:p>
                <w:p w14:paraId="40AE6479" w14:textId="5BF9B122" w:rsidR="0037709C" w:rsidRPr="0037709C" w:rsidRDefault="0037709C" w:rsidP="0037709C">
                  <w:pPr>
                    <w:pStyle w:val="ListParagraph"/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Organic mineral</w:t>
                  </w:r>
                </w:p>
                <w:p w14:paraId="7D5145E7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How </w:t>
                  </w:r>
                  <w:proofErr w:type="gramStart"/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do</w:t>
                  </w:r>
                  <w:proofErr w:type="gramEnd"/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geologist classify rocks?</w:t>
                  </w:r>
                </w:p>
                <w:p w14:paraId="31F3A7DA" w14:textId="34D60557" w:rsidR="0037709C" w:rsidRPr="0037709C" w:rsidRDefault="0037709C" w:rsidP="0037709C">
                  <w:pPr>
                    <w:pStyle w:val="ListParagraph"/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Composition</w:t>
                  </w:r>
                </w:p>
                <w:p w14:paraId="6B7B36A0" w14:textId="6AAF732B" w:rsidR="0037709C" w:rsidRPr="0037709C" w:rsidRDefault="0037709C" w:rsidP="0037709C">
                  <w:pPr>
                    <w:pStyle w:val="ListParagraph"/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Color</w:t>
                  </w:r>
                </w:p>
                <w:p w14:paraId="70EB8F8F" w14:textId="09658D3D" w:rsidR="0037709C" w:rsidRPr="0037709C" w:rsidRDefault="0037709C" w:rsidP="0037709C">
                  <w:pPr>
                    <w:pStyle w:val="ListParagraph"/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Texture</w:t>
                  </w:r>
                </w:p>
                <w:p w14:paraId="17EF4F79" w14:textId="44BE29EC" w:rsidR="0037709C" w:rsidRPr="0037709C" w:rsidRDefault="0037709C" w:rsidP="0037709C">
                  <w:pPr>
                    <w:pStyle w:val="ListParagraph"/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origin</w:t>
                  </w:r>
                </w:p>
                <w:p w14:paraId="52C8856F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How do metamorphic rocks </w:t>
                  </w:r>
                  <w:proofErr w:type="gramStart"/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form</w:t>
                  </w:r>
                  <w:proofErr w:type="gramEnd"/>
                </w:p>
                <w:p w14:paraId="71B3E12B" w14:textId="0F42BB75" w:rsidR="0037709C" w:rsidRPr="0037709C" w:rsidRDefault="0037709C" w:rsidP="0037709C">
                  <w:pPr>
                    <w:pStyle w:val="ListParagraph"/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extreme heat</w:t>
                  </w:r>
                </w:p>
                <w:p w14:paraId="1CD21367" w14:textId="457B0139" w:rsidR="0037709C" w:rsidRPr="0037709C" w:rsidRDefault="0037709C" w:rsidP="0037709C">
                  <w:pPr>
                    <w:pStyle w:val="ListParagraph"/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extreme pressure</w:t>
                  </w:r>
                </w:p>
                <w:p w14:paraId="423F15BC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What are the two types metamorphic rocks?</w:t>
                  </w:r>
                </w:p>
                <w:p w14:paraId="0931936F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(banded): </w:t>
                  </w: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foliated</w:t>
                  </w:r>
                </w:p>
                <w:p w14:paraId="4DF1BD66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(not banded): </w:t>
                  </w:r>
                  <w:proofErr w:type="spellStart"/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nonfoliated</w:t>
                  </w:r>
                  <w:proofErr w:type="spellEnd"/>
                </w:p>
                <w:p w14:paraId="7CFC09A6" w14:textId="649C0D62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lastRenderedPageBreak/>
                    <w:t> </w:t>
                  </w:r>
                  <w:bookmarkStart w:id="1" w:name="_GoBack"/>
                  <w:bookmarkEnd w:id="1"/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How do sedimentary rocks form?</w:t>
                  </w:r>
                </w:p>
                <w:p w14:paraId="6C0B1459" w14:textId="4BE70A50" w:rsidR="0037709C" w:rsidRPr="0037709C" w:rsidRDefault="0037709C" w:rsidP="0037709C">
                  <w:pPr>
                    <w:pStyle w:val="ListParagraph"/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Weathering</w:t>
                  </w:r>
                </w:p>
                <w:p w14:paraId="00187BAB" w14:textId="06FCD4B6" w:rsidR="0037709C" w:rsidRPr="0037709C" w:rsidRDefault="0037709C" w:rsidP="0037709C">
                  <w:pPr>
                    <w:pStyle w:val="ListParagraph"/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Erosion</w:t>
                  </w:r>
                </w:p>
                <w:p w14:paraId="464D00CC" w14:textId="49C1F805" w:rsidR="0037709C" w:rsidRPr="0037709C" w:rsidRDefault="0037709C" w:rsidP="0037709C">
                  <w:pPr>
                    <w:pStyle w:val="ListParagraph"/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Deposition</w:t>
                  </w:r>
                </w:p>
                <w:p w14:paraId="13247C5D" w14:textId="701DFB92" w:rsidR="0037709C" w:rsidRPr="0037709C" w:rsidRDefault="0037709C" w:rsidP="0037709C">
                  <w:pPr>
                    <w:pStyle w:val="ListParagraph"/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Compaction</w:t>
                  </w:r>
                </w:p>
                <w:p w14:paraId="79C3AC43" w14:textId="426B4CEB" w:rsidR="0037709C" w:rsidRPr="0037709C" w:rsidRDefault="0037709C" w:rsidP="0037709C">
                  <w:pPr>
                    <w:pStyle w:val="ListParagraph"/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cementation</w:t>
                  </w:r>
                </w:p>
                <w:p w14:paraId="62B4742F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What are the three major types of sedimentary rocks?</w:t>
                  </w:r>
                </w:p>
                <w:p w14:paraId="3FDA1401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(rock fragments compacted): </w:t>
                  </w: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clastic</w:t>
                  </w:r>
                </w:p>
                <w:p w14:paraId="2C3E378A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(remains of plants and animals compacted): </w:t>
                  </w: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organic</w:t>
                  </w:r>
                </w:p>
                <w:p w14:paraId="69E5866B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(dissolved minerals </w:t>
                  </w:r>
                  <w:proofErr w:type="gramStart"/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crystallize  and</w:t>
                  </w:r>
                  <w:proofErr w:type="gramEnd"/>
                  <w:r w:rsidRPr="003770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compacted): </w:t>
                  </w: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chemical</w:t>
                  </w:r>
                </w:p>
                <w:p w14:paraId="2562962F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Sand grains, pebbles, mud, shells, and leaves are all examples of:</w:t>
                  </w:r>
                </w:p>
                <w:p w14:paraId="52283E59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sediment</w:t>
                  </w:r>
                </w:p>
                <w:p w14:paraId="6CECBBCA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50ED1DF5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What is the process that breaks up rock on Earth’s surface?</w:t>
                  </w:r>
                </w:p>
                <w:p w14:paraId="33A3174C" w14:textId="77777777" w:rsidR="0037709C" w:rsidRPr="0037709C" w:rsidRDefault="0037709C" w:rsidP="0037709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7709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  <w:t>weathering</w:t>
                  </w:r>
                </w:p>
              </w:tc>
            </w:tr>
          </w:tbl>
          <w:p w14:paraId="25C63F30" w14:textId="77777777" w:rsidR="0037709C" w:rsidRPr="0037709C" w:rsidRDefault="0037709C" w:rsidP="003770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D85B57E" w14:textId="77777777" w:rsidR="0037709C" w:rsidRPr="0037709C" w:rsidRDefault="0037709C" w:rsidP="0037709C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7709C">
        <w:rPr>
          <w:rFonts w:ascii="Arial" w:eastAsia="Times New Roman" w:hAnsi="Arial" w:cs="Arial"/>
          <w:noProof/>
          <w:color w:val="0000C1"/>
          <w:sz w:val="18"/>
          <w:szCs w:val="18"/>
          <w:bdr w:val="none" w:sz="0" w:space="0" w:color="auto" w:frame="1"/>
        </w:rPr>
        <w:lastRenderedPageBreak/>
        <w:drawing>
          <wp:inline distT="0" distB="0" distL="0" distR="0" wp14:anchorId="3D909F28" wp14:editId="70368916">
            <wp:extent cx="523875" cy="200025"/>
            <wp:effectExtent l="0" t="0" r="9525" b="9525"/>
            <wp:docPr id="1" name="Picture 1" descr="Printer Friendly Version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nter Friendly Version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54AEC" w14:textId="77777777" w:rsidR="00426F6E" w:rsidRDefault="00426F6E"/>
    <w:sectPr w:rsidR="00426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F7596"/>
    <w:multiLevelType w:val="hybridMultilevel"/>
    <w:tmpl w:val="83EA1BDA"/>
    <w:lvl w:ilvl="0" w:tplc="0409000F">
      <w:start w:val="1"/>
      <w:numFmt w:val="decimal"/>
      <w:lvlText w:val="%1."/>
      <w:lvlJc w:val="left"/>
      <w:pPr>
        <w:ind w:left="6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1E3694"/>
    <w:multiLevelType w:val="hybridMultilevel"/>
    <w:tmpl w:val="057E0306"/>
    <w:lvl w:ilvl="0" w:tplc="3F9CAE80">
      <w:start w:val="1"/>
      <w:numFmt w:val="decimal"/>
      <w:lvlText w:val="%1."/>
      <w:lvlJc w:val="left"/>
      <w:pPr>
        <w:ind w:left="6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05A78AC"/>
    <w:multiLevelType w:val="hybridMultilevel"/>
    <w:tmpl w:val="86DC2C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9703EF"/>
    <w:multiLevelType w:val="hybridMultilevel"/>
    <w:tmpl w:val="84CA9806"/>
    <w:lvl w:ilvl="0" w:tplc="EECCBCCC">
      <w:start w:val="1"/>
      <w:numFmt w:val="decimal"/>
      <w:lvlText w:val="%1."/>
      <w:lvlJc w:val="left"/>
      <w:pPr>
        <w:ind w:left="6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6535B8D"/>
    <w:multiLevelType w:val="hybridMultilevel"/>
    <w:tmpl w:val="4572720E"/>
    <w:lvl w:ilvl="0" w:tplc="CB6A29FE">
      <w:start w:val="1"/>
      <w:numFmt w:val="decimal"/>
      <w:lvlText w:val="%1."/>
      <w:lvlJc w:val="left"/>
      <w:pPr>
        <w:ind w:left="6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3BE6298C"/>
    <w:multiLevelType w:val="hybridMultilevel"/>
    <w:tmpl w:val="5770D2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287574"/>
    <w:multiLevelType w:val="hybridMultilevel"/>
    <w:tmpl w:val="807EFB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B45223"/>
    <w:multiLevelType w:val="hybridMultilevel"/>
    <w:tmpl w:val="C3DC77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0B4B3E"/>
    <w:multiLevelType w:val="hybridMultilevel"/>
    <w:tmpl w:val="C2D280EE"/>
    <w:lvl w:ilvl="0" w:tplc="3F9CAE80">
      <w:start w:val="1"/>
      <w:numFmt w:val="decimal"/>
      <w:lvlText w:val="%1."/>
      <w:lvlJc w:val="left"/>
      <w:pPr>
        <w:ind w:left="-30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C4679"/>
    <w:multiLevelType w:val="hybridMultilevel"/>
    <w:tmpl w:val="BCE64E7C"/>
    <w:lvl w:ilvl="0" w:tplc="04090001">
      <w:start w:val="1"/>
      <w:numFmt w:val="bullet"/>
      <w:lvlText w:val=""/>
      <w:lvlJc w:val="left"/>
      <w:pPr>
        <w:ind w:left="60" w:hanging="420"/>
      </w:pPr>
      <w:rPr>
        <w:rFonts w:ascii="Symbol" w:hAnsi="Symbol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5EA52526"/>
    <w:multiLevelType w:val="hybridMultilevel"/>
    <w:tmpl w:val="1936861A"/>
    <w:lvl w:ilvl="0" w:tplc="CA687F38">
      <w:start w:val="1"/>
      <w:numFmt w:val="decimal"/>
      <w:lvlText w:val="%1."/>
      <w:lvlJc w:val="left"/>
      <w:pPr>
        <w:ind w:left="6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6BD35C9B"/>
    <w:multiLevelType w:val="hybridMultilevel"/>
    <w:tmpl w:val="0CD247C6"/>
    <w:lvl w:ilvl="0" w:tplc="71E49A9E">
      <w:start w:val="1"/>
      <w:numFmt w:val="decimal"/>
      <w:lvlText w:val="%1."/>
      <w:lvlJc w:val="left"/>
      <w:pPr>
        <w:ind w:left="6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6D2C0F36"/>
    <w:multiLevelType w:val="hybridMultilevel"/>
    <w:tmpl w:val="881C0D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460E30"/>
    <w:multiLevelType w:val="hybridMultilevel"/>
    <w:tmpl w:val="09844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8245FD"/>
    <w:multiLevelType w:val="hybridMultilevel"/>
    <w:tmpl w:val="0FF80F50"/>
    <w:lvl w:ilvl="0" w:tplc="3F9CAE80">
      <w:start w:val="1"/>
      <w:numFmt w:val="decimal"/>
      <w:lvlText w:val="%1."/>
      <w:lvlJc w:val="left"/>
      <w:pPr>
        <w:ind w:left="60" w:hanging="4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7D310D53"/>
    <w:multiLevelType w:val="hybridMultilevel"/>
    <w:tmpl w:val="C0C26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11"/>
  </w:num>
  <w:num w:numId="5">
    <w:abstractNumId w:val="13"/>
  </w:num>
  <w:num w:numId="6">
    <w:abstractNumId w:val="4"/>
  </w:num>
  <w:num w:numId="7">
    <w:abstractNumId w:val="5"/>
  </w:num>
  <w:num w:numId="8">
    <w:abstractNumId w:val="3"/>
  </w:num>
  <w:num w:numId="9">
    <w:abstractNumId w:val="7"/>
  </w:num>
  <w:num w:numId="10">
    <w:abstractNumId w:val="1"/>
  </w:num>
  <w:num w:numId="11">
    <w:abstractNumId w:val="8"/>
  </w:num>
  <w:num w:numId="12">
    <w:abstractNumId w:val="14"/>
  </w:num>
  <w:num w:numId="13">
    <w:abstractNumId w:val="0"/>
  </w:num>
  <w:num w:numId="14">
    <w:abstractNumId w:val="9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9C"/>
    <w:rsid w:val="0037709C"/>
    <w:rsid w:val="00426F6E"/>
    <w:rsid w:val="00AB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4899B"/>
  <w15:chartTrackingRefBased/>
  <w15:docId w15:val="{94425665-C44B-4EAE-8882-67F2191A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88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176060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metadot.vigoschools.org/metadot/index.pl?id=122155&amp;isa=Category&amp;op=show_printer_friendl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11F6FE47</Template>
  <TotalTime>2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Stagg</dc:creator>
  <cp:keywords/>
  <dc:description/>
  <cp:lastModifiedBy>Douglas Stagg</cp:lastModifiedBy>
  <cp:revision>1</cp:revision>
  <dcterms:created xsi:type="dcterms:W3CDTF">2021-04-12T16:27:00Z</dcterms:created>
  <dcterms:modified xsi:type="dcterms:W3CDTF">2021-04-12T16:29:00Z</dcterms:modified>
</cp:coreProperties>
</file>